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0F5DF" w14:textId="77777777" w:rsidR="00473EEE" w:rsidRPr="00F90579" w:rsidRDefault="00473EEE">
      <w:pPr>
        <w:rPr>
          <w:rFonts w:cstheme="minorHAnsi"/>
        </w:rPr>
      </w:pPr>
    </w:p>
    <w:p w14:paraId="77A53B0F" w14:textId="77777777" w:rsidR="00F90579" w:rsidRPr="00F90579" w:rsidRDefault="00F90579">
      <w:pPr>
        <w:rPr>
          <w:rFonts w:cstheme="minorHAnsi"/>
        </w:rPr>
      </w:pPr>
    </w:p>
    <w:p w14:paraId="18D7A07E" w14:textId="77777777" w:rsidR="00F90579" w:rsidRPr="00F90579" w:rsidRDefault="00F90579">
      <w:pPr>
        <w:rPr>
          <w:rFonts w:cstheme="minorHAnsi"/>
        </w:rPr>
      </w:pPr>
    </w:p>
    <w:p w14:paraId="6178D446" w14:textId="77777777" w:rsidR="00A9249B" w:rsidRDefault="00A9249B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Meeting Bursary Application:</w:t>
      </w:r>
    </w:p>
    <w:p w14:paraId="4C0BF68B" w14:textId="37AE76DD" w:rsidR="0060270F" w:rsidRDefault="00741F54" w:rsidP="0060270F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Joint </w:t>
      </w:r>
      <w:r w:rsidR="0060270F">
        <w:rPr>
          <w:rFonts w:cstheme="minorHAnsi"/>
          <w:b/>
          <w:bCs/>
          <w:sz w:val="28"/>
          <w:szCs w:val="28"/>
        </w:rPr>
        <w:t>BDIAP</w:t>
      </w:r>
      <w:r w:rsidR="008522AD">
        <w:rPr>
          <w:rFonts w:cstheme="minorHAnsi"/>
          <w:b/>
          <w:bCs/>
          <w:sz w:val="28"/>
          <w:szCs w:val="28"/>
        </w:rPr>
        <w:t xml:space="preserve">-ABP </w:t>
      </w:r>
      <w:r w:rsidR="0060270F">
        <w:rPr>
          <w:rFonts w:cstheme="minorHAnsi"/>
          <w:b/>
          <w:bCs/>
          <w:sz w:val="28"/>
          <w:szCs w:val="28"/>
        </w:rPr>
        <w:t xml:space="preserve">Symposium on </w:t>
      </w:r>
      <w:r w:rsidR="007B6BE3">
        <w:rPr>
          <w:rFonts w:cstheme="minorHAnsi"/>
          <w:b/>
          <w:bCs/>
          <w:sz w:val="28"/>
          <w:szCs w:val="28"/>
        </w:rPr>
        <w:t>Breast</w:t>
      </w:r>
      <w:r w:rsidR="0060270F">
        <w:rPr>
          <w:rFonts w:cstheme="minorHAnsi"/>
          <w:b/>
          <w:bCs/>
          <w:sz w:val="28"/>
          <w:szCs w:val="28"/>
        </w:rPr>
        <w:t xml:space="preserve"> Pathology, </w:t>
      </w:r>
      <w:r w:rsidR="007B6BE3">
        <w:rPr>
          <w:rFonts w:cstheme="minorHAnsi"/>
          <w:b/>
          <w:bCs/>
          <w:sz w:val="28"/>
          <w:szCs w:val="28"/>
        </w:rPr>
        <w:t xml:space="preserve">22-23 </w:t>
      </w:r>
      <w:r w:rsidR="0060270F">
        <w:rPr>
          <w:rFonts w:cstheme="minorHAnsi"/>
          <w:b/>
          <w:bCs/>
          <w:sz w:val="28"/>
          <w:szCs w:val="28"/>
        </w:rPr>
        <w:t>November 202</w:t>
      </w:r>
      <w:r w:rsidR="007B6BE3">
        <w:rPr>
          <w:rFonts w:cstheme="minorHAnsi"/>
          <w:b/>
          <w:bCs/>
          <w:sz w:val="28"/>
          <w:szCs w:val="28"/>
        </w:rPr>
        <w:t>4</w:t>
      </w:r>
    </w:p>
    <w:p w14:paraId="5702BC82" w14:textId="77777777" w:rsidR="00A9249B" w:rsidRPr="00A9249B" w:rsidRDefault="00A9249B" w:rsidP="00A9249B">
      <w:pPr>
        <w:jc w:val="center"/>
        <w:rPr>
          <w:rFonts w:cstheme="minorHAnsi"/>
          <w:b/>
          <w:bCs/>
          <w:sz w:val="18"/>
          <w:szCs w:val="18"/>
        </w:rPr>
      </w:pPr>
    </w:p>
    <w:p w14:paraId="1F0698FA" w14:textId="77777777" w:rsidR="00A9249B" w:rsidRPr="004A2994" w:rsidRDefault="00A9249B" w:rsidP="00A9249B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B2768D0" w14:textId="77777777" w:rsidR="00A9249B" w:rsidRDefault="00A9249B" w:rsidP="00A9249B">
      <w:pPr>
        <w:pStyle w:val="NoSpacing"/>
        <w:rPr>
          <w:b/>
          <w:bCs/>
          <w:sz w:val="28"/>
          <w:szCs w:val="28"/>
        </w:rPr>
      </w:pPr>
      <w:r w:rsidRPr="00423BC2">
        <w:rPr>
          <w:b/>
          <w:bCs/>
          <w:sz w:val="28"/>
          <w:szCs w:val="28"/>
        </w:rPr>
        <w:t>Clinical Lead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Head of Department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Laboratory Manager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Line Manager</w:t>
      </w:r>
    </w:p>
    <w:p w14:paraId="47F4D309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650C8BA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b/>
          <w:bCs/>
        </w:rPr>
        <w:t xml:space="preserve">NAME OF APPLICANT: </w:t>
      </w:r>
      <w:r w:rsidRPr="00E90089">
        <w:rPr>
          <w:rFonts w:cstheme="minorHAnsi"/>
        </w:rPr>
        <w:t>_________________________________</w:t>
      </w:r>
      <w:r w:rsidRPr="00E90089">
        <w:rPr>
          <w:rFonts w:cstheme="minorHAnsi"/>
        </w:rPr>
        <w:br/>
      </w:r>
    </w:p>
    <w:p w14:paraId="0812AF1C" w14:textId="15D52A8A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I confirm that</w:t>
      </w:r>
      <w:r>
        <w:rPr>
          <w:rFonts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cstheme="minorHAnsi"/>
          <w:color w:val="222222"/>
          <w:shd w:val="clear" w:color="auto" w:fill="FFFFFF"/>
        </w:rPr>
        <w:t xml:space="preserve">is a </w:t>
      </w:r>
      <w:r>
        <w:rPr>
          <w:rFonts w:cstheme="minorHAnsi"/>
          <w:color w:val="222222"/>
          <w:shd w:val="clear" w:color="auto" w:fill="FFFFFF"/>
        </w:rPr>
        <w:t xml:space="preserve">trainee/allied scientist </w:t>
      </w:r>
      <w:r w:rsidRPr="00540437">
        <w:rPr>
          <w:rFonts w:cstheme="minorHAnsi"/>
          <w:color w:val="222222"/>
          <w:shd w:val="clear" w:color="auto" w:fill="FFFFFF"/>
        </w:rPr>
        <w:t>working in my department and verify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Pr="00540437">
        <w:rPr>
          <w:rFonts w:cstheme="minorHAnsi"/>
          <w:color w:val="222222"/>
          <w:shd w:val="clear" w:color="auto" w:fill="FFFFFF"/>
        </w:rPr>
        <w:t xml:space="preserve">their bursary application </w:t>
      </w:r>
      <w:r>
        <w:rPr>
          <w:rFonts w:cstheme="minorHAnsi"/>
          <w:color w:val="222222"/>
          <w:shd w:val="clear" w:color="auto" w:fill="FFFFFF"/>
        </w:rPr>
        <w:t>for the</w:t>
      </w:r>
      <w:r w:rsidR="0060270F" w:rsidRPr="0060270F">
        <w:rPr>
          <w:rFonts w:cstheme="minorHAnsi"/>
          <w:color w:val="222222"/>
          <w:shd w:val="clear" w:color="auto" w:fill="FFFFFF"/>
        </w:rPr>
        <w:t xml:space="preserve"> </w:t>
      </w:r>
      <w:r w:rsidR="00741F54">
        <w:rPr>
          <w:rFonts w:cstheme="minorHAnsi"/>
          <w:color w:val="222222"/>
          <w:shd w:val="clear" w:color="auto" w:fill="FFFFFF"/>
        </w:rPr>
        <w:t xml:space="preserve">Joint </w:t>
      </w:r>
      <w:r w:rsidR="0060270F" w:rsidRPr="0060270F">
        <w:rPr>
          <w:rFonts w:cstheme="minorHAnsi"/>
          <w:color w:val="222222"/>
          <w:shd w:val="clear" w:color="auto" w:fill="FFFFFF"/>
        </w:rPr>
        <w:t>BDIAP</w:t>
      </w:r>
      <w:r w:rsidR="008522AD">
        <w:rPr>
          <w:rFonts w:cstheme="minorHAnsi"/>
          <w:color w:val="222222"/>
          <w:shd w:val="clear" w:color="auto" w:fill="FFFFFF"/>
        </w:rPr>
        <w:t>-ABP S</w:t>
      </w:r>
      <w:r w:rsidR="0060270F" w:rsidRPr="0060270F">
        <w:rPr>
          <w:rFonts w:cstheme="minorHAnsi"/>
          <w:color w:val="222222"/>
          <w:shd w:val="clear" w:color="auto" w:fill="FFFFFF"/>
        </w:rPr>
        <w:t xml:space="preserve">ymposium on </w:t>
      </w:r>
      <w:r w:rsidR="008522AD">
        <w:rPr>
          <w:rFonts w:cstheme="minorHAnsi"/>
          <w:color w:val="222222"/>
          <w:shd w:val="clear" w:color="auto" w:fill="FFFFFF"/>
        </w:rPr>
        <w:t xml:space="preserve">Breast </w:t>
      </w:r>
      <w:r w:rsidR="0060270F" w:rsidRPr="0060270F">
        <w:rPr>
          <w:rFonts w:cstheme="minorHAnsi"/>
          <w:color w:val="222222"/>
          <w:shd w:val="clear" w:color="auto" w:fill="FFFFFF"/>
        </w:rPr>
        <w:t>Pathology</w:t>
      </w:r>
      <w:r w:rsidR="0060270F">
        <w:rPr>
          <w:rFonts w:cstheme="minorHAnsi"/>
          <w:color w:val="222222"/>
          <w:shd w:val="clear" w:color="auto" w:fill="FFFFFF"/>
        </w:rPr>
        <w:t xml:space="preserve"> </w:t>
      </w:r>
      <w:r>
        <w:rPr>
          <w:rFonts w:cstheme="minorHAnsi"/>
          <w:color w:val="222222"/>
          <w:shd w:val="clear" w:color="auto" w:fill="FFFFFF"/>
        </w:rPr>
        <w:t>202</w:t>
      </w:r>
      <w:r w:rsidR="008522AD">
        <w:rPr>
          <w:rFonts w:cstheme="minorHAnsi"/>
          <w:color w:val="222222"/>
          <w:shd w:val="clear" w:color="auto" w:fill="FFFFFF"/>
        </w:rPr>
        <w:t>4</w:t>
      </w:r>
      <w:r>
        <w:rPr>
          <w:rFonts w:cstheme="minorHAnsi"/>
          <w:color w:val="222222"/>
          <w:shd w:val="clear" w:color="auto" w:fill="FFFFFF"/>
        </w:rPr>
        <w:t xml:space="preserve">. </w:t>
      </w:r>
    </w:p>
    <w:p w14:paraId="2E29858D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FD475F3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br/>
      </w:r>
      <w:r w:rsidRPr="00E90089">
        <w:rPr>
          <w:rFonts w:cstheme="minorHAnsi"/>
          <w:color w:val="222222"/>
          <w:shd w:val="clear" w:color="auto" w:fill="FFFFFF"/>
        </w:rPr>
        <w:t>Signature</w:t>
      </w:r>
    </w:p>
    <w:p w14:paraId="24BDCEA2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20ACF126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25ABFF8B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</w:p>
    <w:p w14:paraId="52774EF0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Print Name</w:t>
      </w:r>
    </w:p>
    <w:p w14:paraId="461C260D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0ECAAE5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5264FBCA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</w:t>
      </w:r>
    </w:p>
    <w:p w14:paraId="071C641B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Trust/Institute </w:t>
      </w:r>
    </w:p>
    <w:p w14:paraId="67390C9D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2A5D4B4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7EDDC5EB" w14:textId="77777777" w:rsidR="00A9249B" w:rsidRPr="00D9701F" w:rsidRDefault="00A9249B" w:rsidP="00A9249B">
      <w:pPr>
        <w:rPr>
          <w:rFonts w:cstheme="minorHAnsi"/>
          <w:color w:val="222222"/>
          <w:shd w:val="clear" w:color="auto" w:fill="FFFFFF"/>
        </w:rPr>
      </w:pPr>
      <w:r w:rsidRPr="00D9701F">
        <w:rPr>
          <w:rFonts w:cstheme="minorHAnsi"/>
          <w:color w:val="222222"/>
          <w:shd w:val="clear" w:color="auto" w:fill="FFFFFF"/>
        </w:rPr>
        <w:t>_____________________</w:t>
      </w:r>
    </w:p>
    <w:p w14:paraId="5A086F2C" w14:textId="1D38A6E0" w:rsidR="00D40CB9" w:rsidRPr="00F90579" w:rsidRDefault="00A9249B">
      <w:pPr>
        <w:rPr>
          <w:rFonts w:cstheme="minorHAnsi"/>
        </w:rPr>
      </w:pPr>
      <w:r w:rsidRPr="00E90089">
        <w:rPr>
          <w:rFonts w:cstheme="minorHAnsi"/>
          <w:color w:val="222222"/>
          <w:shd w:val="clear" w:color="auto" w:fill="FFFFFF"/>
        </w:rPr>
        <w:t>Date</w:t>
      </w:r>
    </w:p>
    <w:sectPr w:rsidR="00D40CB9" w:rsidRPr="00F90579" w:rsidSect="00C0195B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EC821E" w14:textId="77777777" w:rsidR="00845E4F" w:rsidRDefault="00845E4F" w:rsidP="00220D44">
      <w:pPr>
        <w:spacing w:after="0" w:line="240" w:lineRule="auto"/>
      </w:pPr>
      <w:r>
        <w:separator/>
      </w:r>
    </w:p>
  </w:endnote>
  <w:endnote w:type="continuationSeparator" w:id="0">
    <w:p w14:paraId="0537CE08" w14:textId="77777777" w:rsidR="00845E4F" w:rsidRDefault="00845E4F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37C3F" w14:textId="77777777" w:rsidR="00845E4F" w:rsidRDefault="00845E4F" w:rsidP="00220D44">
      <w:pPr>
        <w:spacing w:after="0" w:line="240" w:lineRule="auto"/>
      </w:pPr>
      <w:r>
        <w:separator/>
      </w:r>
    </w:p>
  </w:footnote>
  <w:footnote w:type="continuationSeparator" w:id="0">
    <w:p w14:paraId="1B5E01ED" w14:textId="77777777" w:rsidR="00845E4F" w:rsidRDefault="00845E4F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6B7A7" w14:textId="77777777" w:rsidR="00F06BAF" w:rsidRDefault="00F06B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95775E" wp14:editId="40112D29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2781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85313"/>
    <w:rsid w:val="00087DB1"/>
    <w:rsid w:val="0011197E"/>
    <w:rsid w:val="00220D44"/>
    <w:rsid w:val="003B7DD9"/>
    <w:rsid w:val="00473EEE"/>
    <w:rsid w:val="005C1DF0"/>
    <w:rsid w:val="0060270F"/>
    <w:rsid w:val="00611E2D"/>
    <w:rsid w:val="0072742D"/>
    <w:rsid w:val="00741F54"/>
    <w:rsid w:val="007B6BE3"/>
    <w:rsid w:val="0084077D"/>
    <w:rsid w:val="00845E4F"/>
    <w:rsid w:val="008522AD"/>
    <w:rsid w:val="00A9249B"/>
    <w:rsid w:val="00A965F8"/>
    <w:rsid w:val="00B32306"/>
    <w:rsid w:val="00B4368A"/>
    <w:rsid w:val="00B557A9"/>
    <w:rsid w:val="00B95217"/>
    <w:rsid w:val="00C0195B"/>
    <w:rsid w:val="00D40CB9"/>
    <w:rsid w:val="00D61590"/>
    <w:rsid w:val="00D74CAA"/>
    <w:rsid w:val="00DF49A0"/>
    <w:rsid w:val="00E93799"/>
    <w:rsid w:val="00F06BAF"/>
    <w:rsid w:val="00F119BA"/>
    <w:rsid w:val="00F4632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Louisa Coulthurst</cp:lastModifiedBy>
  <cp:revision>6</cp:revision>
  <dcterms:created xsi:type="dcterms:W3CDTF">2023-02-22T14:24:00Z</dcterms:created>
  <dcterms:modified xsi:type="dcterms:W3CDTF">2024-06-18T08:35:00Z</dcterms:modified>
</cp:coreProperties>
</file>